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5530" w14:textId="77777777" w:rsidR="00CE09ED" w:rsidRPr="00CE09ED" w:rsidRDefault="00CE09ED" w:rsidP="00CE09ED">
      <w:pPr>
        <w:pStyle w:val="Titlu"/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CE09ED">
        <w:rPr>
          <w:rFonts w:ascii="Times New Roman" w:hAnsi="Times New Roman" w:cs="Times New Roman"/>
          <w:b/>
          <w:bCs/>
          <w:sz w:val="40"/>
          <w:szCs w:val="40"/>
          <w:u w:val="single"/>
        </w:rPr>
        <w:t>CERERE DE ÎNSCRIERE PROGRAM BIP 2026</w:t>
      </w:r>
    </w:p>
    <w:p w14:paraId="36F81359" w14:textId="77777777" w:rsidR="00CE09ED" w:rsidRDefault="00CE09ED" w:rsidP="00CE09ED">
      <w:pPr>
        <w:rPr>
          <w:rFonts w:ascii="Times New Roman" w:hAnsi="Times New Roman"/>
          <w:sz w:val="24"/>
          <w:szCs w:val="24"/>
        </w:rPr>
      </w:pPr>
    </w:p>
    <w:p w14:paraId="4F87554C" w14:textId="77777777" w:rsidR="00CE09ED" w:rsidRDefault="00CE09ED" w:rsidP="00CE09ED">
      <w:pPr>
        <w:rPr>
          <w:rFonts w:ascii="Times New Roman" w:hAnsi="Times New Roman"/>
          <w:sz w:val="24"/>
          <w:szCs w:val="24"/>
        </w:rPr>
      </w:pPr>
    </w:p>
    <w:p w14:paraId="5289CD1D" w14:textId="77777777" w:rsidR="00CE09ED" w:rsidRDefault="00CE09ED" w:rsidP="00CE09ED">
      <w:pPr>
        <w:rPr>
          <w:rFonts w:ascii="Times New Roman" w:hAnsi="Times New Roman"/>
          <w:sz w:val="24"/>
          <w:szCs w:val="24"/>
        </w:rPr>
      </w:pPr>
    </w:p>
    <w:p w14:paraId="3E0AAC0E" w14:textId="5016A0D7" w:rsidR="00CE09ED" w:rsidRDefault="00CE09ED" w:rsidP="00CE09ED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CE09ED">
        <w:rPr>
          <w:rFonts w:ascii="Times New Roman" w:hAnsi="Times New Roman"/>
          <w:sz w:val="24"/>
          <w:szCs w:val="24"/>
        </w:rPr>
        <w:t>Subsemnatul/a _____________________________________________________________, student/ă la Facultatea de ____________________________, domeniul _____________________, anul _________, grupa ________, domiciliat/ă în orașul __________________________________, Str. ____________________________________________________, Nr._______, Bl.__________, Ap.__________, sector/județ_________________________________, legitimat/ă cu ______, seria ______, numărul_____________, CNP (cod numeric personal) ____________________________ vă rog a aproba înscrierea mea la procesul de selec</w:t>
      </w:r>
      <w:r>
        <w:rPr>
          <w:rFonts w:ascii="Times New Roman" w:hAnsi="Times New Roman"/>
          <w:sz w:val="24"/>
          <w:szCs w:val="24"/>
        </w:rPr>
        <w:t>ț</w:t>
      </w:r>
      <w:r w:rsidRPr="00CE09ED">
        <w:rPr>
          <w:rFonts w:ascii="Times New Roman" w:hAnsi="Times New Roman"/>
          <w:sz w:val="24"/>
          <w:szCs w:val="24"/>
        </w:rPr>
        <w:t xml:space="preserve">ie pentru programul BIP </w:t>
      </w:r>
      <w:r>
        <w:rPr>
          <w:rFonts w:ascii="Times New Roman" w:hAnsi="Times New Roman"/>
          <w:sz w:val="24"/>
          <w:szCs w:val="24"/>
        </w:rPr>
        <w:t xml:space="preserve">2026 </w:t>
      </w:r>
      <w:r w:rsidRPr="00CE09ED">
        <w:rPr>
          <w:rFonts w:ascii="Times New Roman" w:hAnsi="Times New Roman"/>
          <w:sz w:val="24"/>
          <w:szCs w:val="24"/>
        </w:rPr>
        <w:t>„</w:t>
      </w:r>
      <w:proofErr w:type="spellStart"/>
      <w:r w:rsidRPr="00CE09ED">
        <w:rPr>
          <w:rFonts w:ascii="Times New Roman" w:hAnsi="Times New Roman"/>
          <w:sz w:val="24"/>
          <w:szCs w:val="24"/>
        </w:rPr>
        <w:t>Transforming</w:t>
      </w:r>
      <w:proofErr w:type="spellEnd"/>
      <w:r w:rsidRPr="00CE09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9ED">
        <w:rPr>
          <w:rFonts w:ascii="Times New Roman" w:hAnsi="Times New Roman"/>
          <w:sz w:val="24"/>
          <w:szCs w:val="24"/>
        </w:rPr>
        <w:t>Nutritional</w:t>
      </w:r>
      <w:proofErr w:type="spellEnd"/>
      <w:r w:rsidRPr="00CE09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9ED">
        <w:rPr>
          <w:rFonts w:ascii="Times New Roman" w:hAnsi="Times New Roman"/>
          <w:sz w:val="24"/>
          <w:szCs w:val="24"/>
        </w:rPr>
        <w:t>Research</w:t>
      </w:r>
      <w:proofErr w:type="spellEnd"/>
      <w:r w:rsidRPr="00CE09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09ED">
        <w:rPr>
          <w:rFonts w:ascii="Times New Roman" w:hAnsi="Times New Roman"/>
          <w:sz w:val="24"/>
          <w:szCs w:val="24"/>
        </w:rPr>
        <w:t>with</w:t>
      </w:r>
      <w:proofErr w:type="spellEnd"/>
      <w:r w:rsidRPr="00CE09ED">
        <w:rPr>
          <w:rFonts w:ascii="Times New Roman" w:hAnsi="Times New Roman"/>
          <w:sz w:val="24"/>
          <w:szCs w:val="24"/>
        </w:rPr>
        <w:t xml:space="preserve"> Artificial Intelligence"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09ED">
        <w:rPr>
          <w:rFonts w:ascii="Times New Roman" w:hAnsi="Times New Roman"/>
          <w:sz w:val="24"/>
          <w:szCs w:val="24"/>
        </w:rPr>
        <w:t>finanțat prin programul Erasmus. Înscriere pentru : □ Componenta virtuală + componenta fizică (mobilitate ”</w:t>
      </w:r>
      <w:proofErr w:type="spellStart"/>
      <w:r w:rsidRPr="00CE09ED">
        <w:rPr>
          <w:rFonts w:ascii="Times New Roman" w:hAnsi="Times New Roman"/>
          <w:sz w:val="24"/>
          <w:szCs w:val="24"/>
        </w:rPr>
        <w:t>blended</w:t>
      </w:r>
      <w:proofErr w:type="spellEnd"/>
      <w:r w:rsidRPr="00CE09ED">
        <w:rPr>
          <w:rFonts w:ascii="Times New Roman" w:hAnsi="Times New Roman"/>
          <w:sz w:val="24"/>
          <w:szCs w:val="24"/>
        </w:rPr>
        <w:t>”)</w:t>
      </w:r>
    </w:p>
    <w:p w14:paraId="0D9D6624" w14:textId="77777777" w:rsidR="00CE09ED" w:rsidRDefault="00CE09ED" w:rsidP="00CE09E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E09ED">
        <w:rPr>
          <w:rFonts w:ascii="Times New Roman" w:hAnsi="Times New Roman"/>
          <w:sz w:val="24"/>
          <w:szCs w:val="24"/>
        </w:rPr>
        <w:t xml:space="preserve">□ Componenta strict virtuală (mobilitate virtuală) </w:t>
      </w:r>
    </w:p>
    <w:p w14:paraId="7DFA8628" w14:textId="77777777" w:rsidR="00CE09ED" w:rsidRDefault="00CE09ED" w:rsidP="00CE09E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2DFACBB" w14:textId="77777777" w:rsidR="00CE09ED" w:rsidRDefault="00CE09ED" w:rsidP="00CE09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09ED">
        <w:rPr>
          <w:rFonts w:ascii="Times New Roman" w:hAnsi="Times New Roman"/>
          <w:sz w:val="24"/>
          <w:szCs w:val="24"/>
        </w:rPr>
        <w:t>Sub sancțiunile aplicate faptei de fals în declarații prev</w:t>
      </w:r>
      <w:r>
        <w:rPr>
          <w:rFonts w:ascii="Times New Roman" w:hAnsi="Times New Roman"/>
          <w:sz w:val="24"/>
          <w:szCs w:val="24"/>
        </w:rPr>
        <w:t>ă</w:t>
      </w:r>
      <w:r w:rsidRPr="00CE09ED">
        <w:rPr>
          <w:rFonts w:ascii="Times New Roman" w:hAnsi="Times New Roman"/>
          <w:sz w:val="24"/>
          <w:szCs w:val="24"/>
        </w:rPr>
        <w:t xml:space="preserve">zute de Legea 286/2009 la Articolul 326, cu modificările și completările ulterioare, declar pe proprie răspundere că datele completate în formularul de înscriere și documentele-suport atașate îmi aparțin și sunt veridice. </w:t>
      </w:r>
    </w:p>
    <w:p w14:paraId="60C33798" w14:textId="77777777" w:rsidR="00CE09ED" w:rsidRDefault="00CE09ED" w:rsidP="00CE09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09ED">
        <w:rPr>
          <w:rFonts w:ascii="Times New Roman" w:hAnsi="Times New Roman"/>
          <w:sz w:val="24"/>
          <w:szCs w:val="24"/>
        </w:rPr>
        <w:t xml:space="preserve">Date de contact: </w:t>
      </w:r>
    </w:p>
    <w:p w14:paraId="6379F51A" w14:textId="77777777" w:rsidR="00CE09ED" w:rsidRDefault="00CE09ED" w:rsidP="00CE09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09ED">
        <w:rPr>
          <w:rFonts w:ascii="Times New Roman" w:hAnsi="Times New Roman"/>
          <w:sz w:val="24"/>
          <w:szCs w:val="24"/>
        </w:rPr>
        <w:t xml:space="preserve">Tel.: __________________________________ </w:t>
      </w:r>
    </w:p>
    <w:p w14:paraId="5E0C6C77" w14:textId="77777777" w:rsidR="00CE09ED" w:rsidRDefault="00CE09ED" w:rsidP="00CE09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E09ED">
        <w:rPr>
          <w:rFonts w:ascii="Times New Roman" w:hAnsi="Times New Roman"/>
          <w:sz w:val="24"/>
          <w:szCs w:val="24"/>
        </w:rPr>
        <w:t xml:space="preserve">E-mail: ________________________________ </w:t>
      </w:r>
    </w:p>
    <w:p w14:paraId="1A55A718" w14:textId="77777777" w:rsidR="00CE09ED" w:rsidRDefault="00CE09ED" w:rsidP="00CE09ED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CE09ED">
        <w:rPr>
          <w:rFonts w:ascii="Times New Roman" w:hAnsi="Times New Roman"/>
          <w:sz w:val="24"/>
          <w:szCs w:val="24"/>
        </w:rPr>
        <w:t xml:space="preserve">Semnătura studentului: _________________ </w:t>
      </w:r>
    </w:p>
    <w:p w14:paraId="4E95F4CD" w14:textId="1DA9E8D3" w:rsidR="00445652" w:rsidRPr="00CE09ED" w:rsidRDefault="00CE09ED" w:rsidP="00CE09ED">
      <w:pPr>
        <w:spacing w:line="360" w:lineRule="auto"/>
        <w:jc w:val="right"/>
      </w:pPr>
      <w:r w:rsidRPr="00CE09ED">
        <w:rPr>
          <w:rFonts w:ascii="Times New Roman" w:hAnsi="Times New Roman"/>
          <w:sz w:val="24"/>
          <w:szCs w:val="24"/>
        </w:rPr>
        <w:t>Data: _________________</w:t>
      </w:r>
    </w:p>
    <w:sectPr w:rsidR="00445652" w:rsidRPr="00CE09ED" w:rsidSect="00890987">
      <w:headerReference w:type="default" r:id="rId7"/>
      <w:footerReference w:type="default" r:id="rId8"/>
      <w:pgSz w:w="11906" w:h="16838"/>
      <w:pgMar w:top="851" w:right="851" w:bottom="851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5EA3" w14:textId="77777777" w:rsidR="00B40F63" w:rsidRDefault="00B40F63" w:rsidP="008B239C">
      <w:pPr>
        <w:spacing w:after="0" w:line="240" w:lineRule="auto"/>
      </w:pPr>
      <w:r>
        <w:separator/>
      </w:r>
    </w:p>
  </w:endnote>
  <w:endnote w:type="continuationSeparator" w:id="0">
    <w:p w14:paraId="6C97B980" w14:textId="77777777" w:rsidR="00B40F63" w:rsidRDefault="00B40F63" w:rsidP="008B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3F50F" w14:textId="77777777" w:rsidR="00E27554" w:rsidRPr="00906B15" w:rsidRDefault="00E27554" w:rsidP="00E82DF2">
    <w:pPr>
      <w:pStyle w:val="Subsol"/>
      <w:pBdr>
        <w:top w:val="single" w:sz="4" w:space="0" w:color="auto"/>
      </w:pBdr>
      <w:jc w:val="center"/>
      <w:rPr>
        <w:rFonts w:ascii="Times New Roman" w:hAnsi="Times New Roman"/>
        <w:i/>
      </w:rPr>
    </w:pPr>
    <w:r w:rsidRPr="00906B15">
      <w:rPr>
        <w:rFonts w:ascii="Times New Roman" w:hAnsi="Times New Roman"/>
        <w:i/>
      </w:rPr>
      <w:t>UMFCD</w:t>
    </w:r>
    <w:r w:rsidRPr="00906B15">
      <w:rPr>
        <w:rFonts w:ascii="Times New Roman" w:hAnsi="Times New Roman"/>
        <w:b/>
        <w:i/>
      </w:rPr>
      <w:t>:</w:t>
    </w:r>
    <w:r w:rsidRPr="00906B15">
      <w:rPr>
        <w:rFonts w:ascii="Times New Roman" w:hAnsi="Times New Roman"/>
        <w:i/>
        <w:shd w:val="clear" w:color="auto" w:fill="FAFAFA"/>
      </w:rPr>
      <w:t xml:space="preserve"> </w:t>
    </w:r>
    <w:r>
      <w:rPr>
        <w:rFonts w:ascii="Times New Roman" w:hAnsi="Times New Roman"/>
        <w:i/>
      </w:rPr>
      <w:t>c</w:t>
    </w:r>
    <w:r w:rsidRPr="00906B15">
      <w:rPr>
        <w:rFonts w:ascii="Times New Roman" w:hAnsi="Times New Roman"/>
        <w:i/>
      </w:rPr>
      <w:t xml:space="preserve">od fiscal: 4192910, </w:t>
    </w:r>
    <w:r>
      <w:rPr>
        <w:rFonts w:ascii="Times New Roman" w:hAnsi="Times New Roman"/>
        <w:i/>
      </w:rPr>
      <w:t>c</w:t>
    </w:r>
    <w:r w:rsidRPr="00906B15">
      <w:rPr>
        <w:rFonts w:ascii="Times New Roman" w:hAnsi="Times New Roman"/>
        <w:i/>
      </w:rPr>
      <w:t xml:space="preserve">ont: </w:t>
    </w:r>
    <w:r>
      <w:rPr>
        <w:rFonts w:ascii="Times New Roman" w:hAnsi="Times New Roman"/>
        <w:i/>
      </w:rPr>
      <w:t>RO13TREZ70020F330500XXXX</w:t>
    </w:r>
    <w:r w:rsidRPr="00906B15">
      <w:rPr>
        <w:rStyle w:val="apple-converted-space"/>
        <w:rFonts w:ascii="Times New Roman" w:hAnsi="Times New Roman"/>
        <w:i/>
      </w:rPr>
      <w:t xml:space="preserve">, </w:t>
    </w:r>
    <w:r>
      <w:rPr>
        <w:rFonts w:ascii="Times New Roman" w:hAnsi="Times New Roman"/>
        <w:i/>
      </w:rPr>
      <w:t>b</w:t>
    </w:r>
    <w:r w:rsidRPr="00906B15">
      <w:rPr>
        <w:rFonts w:ascii="Times New Roman" w:hAnsi="Times New Roman"/>
        <w:i/>
      </w:rPr>
      <w:t xml:space="preserve">anca: </w:t>
    </w:r>
    <w:r>
      <w:rPr>
        <w:rFonts w:ascii="Times New Roman" w:hAnsi="Times New Roman"/>
        <w:i/>
      </w:rPr>
      <w:t>Trezoreria Municipiului București, t</w:t>
    </w:r>
    <w:r w:rsidRPr="00906B15">
      <w:rPr>
        <w:rFonts w:ascii="Times New Roman" w:hAnsi="Times New Roman"/>
        <w:i/>
      </w:rPr>
      <w:t>el: +40.21 318.0719; +40.21 318.0721; +40.21 318.0722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A0244" w14:textId="77777777" w:rsidR="00B40F63" w:rsidRDefault="00B40F63" w:rsidP="008B239C">
      <w:pPr>
        <w:spacing w:after="0" w:line="240" w:lineRule="auto"/>
      </w:pPr>
      <w:r>
        <w:separator/>
      </w:r>
    </w:p>
  </w:footnote>
  <w:footnote w:type="continuationSeparator" w:id="0">
    <w:p w14:paraId="3DAD328B" w14:textId="77777777" w:rsidR="00B40F63" w:rsidRDefault="00B40F63" w:rsidP="008B2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D626C" w14:textId="77777777" w:rsidR="00E27554" w:rsidRDefault="00E27554" w:rsidP="00416C6C">
    <w:pPr>
      <w:pStyle w:val="Antet"/>
      <w:jc w:val="center"/>
      <w:rPr>
        <w:rFonts w:ascii="Palatino Linotype" w:hAnsi="Palatino Linotype"/>
        <w:b/>
        <w:i/>
        <w:color w:val="002060"/>
        <w:sz w:val="16"/>
        <w:szCs w:val="16"/>
      </w:rPr>
    </w:pPr>
    <w:r>
      <w:rPr>
        <w:rFonts w:ascii="Palatino Linotype" w:hAnsi="Palatino Linotype"/>
        <w:b/>
        <w:i/>
        <w:noProof/>
        <w:color w:val="002060"/>
        <w:sz w:val="16"/>
        <w:szCs w:val="16"/>
        <w:lang w:val="en-US"/>
      </w:rPr>
      <w:drawing>
        <wp:inline distT="0" distB="0" distL="0" distR="0" wp14:anchorId="205C6A42" wp14:editId="1465290A">
          <wp:extent cx="6119495" cy="1047115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_TO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1047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A5A4F3" w14:textId="77777777" w:rsidR="00E27554" w:rsidRPr="00D52814" w:rsidRDefault="00E27554" w:rsidP="00416C6C">
    <w:pPr>
      <w:pStyle w:val="Antet"/>
      <w:jc w:val="center"/>
      <w:rPr>
        <w:rFonts w:ascii="Palatino Linotype" w:hAnsi="Palatino Linotype"/>
        <w:b/>
        <w:i/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4E29"/>
    <w:multiLevelType w:val="hybridMultilevel"/>
    <w:tmpl w:val="39D04A3A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21044"/>
    <w:multiLevelType w:val="hybridMultilevel"/>
    <w:tmpl w:val="74AA33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06957"/>
    <w:multiLevelType w:val="hybridMultilevel"/>
    <w:tmpl w:val="A5729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83B95"/>
    <w:multiLevelType w:val="hybridMultilevel"/>
    <w:tmpl w:val="CEA2A0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20E9C"/>
    <w:multiLevelType w:val="hybridMultilevel"/>
    <w:tmpl w:val="CD4A2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30A66"/>
    <w:multiLevelType w:val="multilevel"/>
    <w:tmpl w:val="2DEA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2477BE"/>
    <w:multiLevelType w:val="hybridMultilevel"/>
    <w:tmpl w:val="528C4F7C"/>
    <w:lvl w:ilvl="0" w:tplc="F59C064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EC5578"/>
    <w:multiLevelType w:val="multilevel"/>
    <w:tmpl w:val="57D4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8356203">
    <w:abstractNumId w:val="1"/>
  </w:num>
  <w:num w:numId="2" w16cid:durableId="1484661570">
    <w:abstractNumId w:val="6"/>
  </w:num>
  <w:num w:numId="3" w16cid:durableId="1933777369">
    <w:abstractNumId w:val="2"/>
  </w:num>
  <w:num w:numId="4" w16cid:durableId="1827551619">
    <w:abstractNumId w:val="4"/>
  </w:num>
  <w:num w:numId="5" w16cid:durableId="1677926682">
    <w:abstractNumId w:val="3"/>
  </w:num>
  <w:num w:numId="6" w16cid:durableId="398292256">
    <w:abstractNumId w:val="0"/>
  </w:num>
  <w:num w:numId="7" w16cid:durableId="54086303">
    <w:abstractNumId w:val="5"/>
  </w:num>
  <w:num w:numId="8" w16cid:durableId="488474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mailMerge>
    <w:mainDocumentType w:val="formLetters"/>
    <w:dataType w:val="textFile"/>
    <w:activeRecord w:val="-1"/>
  </w:mailMerge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4B0"/>
    <w:rsid w:val="00003EA9"/>
    <w:rsid w:val="00020687"/>
    <w:rsid w:val="00030F9E"/>
    <w:rsid w:val="000524E8"/>
    <w:rsid w:val="00060B62"/>
    <w:rsid w:val="000751E5"/>
    <w:rsid w:val="000A0AFC"/>
    <w:rsid w:val="000A4C2C"/>
    <w:rsid w:val="000B443A"/>
    <w:rsid w:val="000F14B5"/>
    <w:rsid w:val="0012626B"/>
    <w:rsid w:val="001525EC"/>
    <w:rsid w:val="00157134"/>
    <w:rsid w:val="001929BD"/>
    <w:rsid w:val="001A038C"/>
    <w:rsid w:val="001A339C"/>
    <w:rsid w:val="002168B2"/>
    <w:rsid w:val="00236A38"/>
    <w:rsid w:val="00257831"/>
    <w:rsid w:val="00286756"/>
    <w:rsid w:val="00292CC1"/>
    <w:rsid w:val="002A7439"/>
    <w:rsid w:val="002B5950"/>
    <w:rsid w:val="002C0B2B"/>
    <w:rsid w:val="002D3446"/>
    <w:rsid w:val="002E3DBC"/>
    <w:rsid w:val="002F2772"/>
    <w:rsid w:val="003233D1"/>
    <w:rsid w:val="0032431C"/>
    <w:rsid w:val="00330F95"/>
    <w:rsid w:val="00331CE4"/>
    <w:rsid w:val="003320DB"/>
    <w:rsid w:val="00337526"/>
    <w:rsid w:val="00343790"/>
    <w:rsid w:val="00351290"/>
    <w:rsid w:val="00354BF1"/>
    <w:rsid w:val="00355257"/>
    <w:rsid w:val="00373E64"/>
    <w:rsid w:val="003861AF"/>
    <w:rsid w:val="00390693"/>
    <w:rsid w:val="003A1CE8"/>
    <w:rsid w:val="003B0374"/>
    <w:rsid w:val="003B0E95"/>
    <w:rsid w:val="003C089E"/>
    <w:rsid w:val="003C6A27"/>
    <w:rsid w:val="003D0F15"/>
    <w:rsid w:val="003D2360"/>
    <w:rsid w:val="003E46AB"/>
    <w:rsid w:val="003F5728"/>
    <w:rsid w:val="00416C6C"/>
    <w:rsid w:val="00430BD0"/>
    <w:rsid w:val="00431909"/>
    <w:rsid w:val="0044008C"/>
    <w:rsid w:val="00444369"/>
    <w:rsid w:val="00445652"/>
    <w:rsid w:val="00445F35"/>
    <w:rsid w:val="0046444E"/>
    <w:rsid w:val="00480737"/>
    <w:rsid w:val="00487ED5"/>
    <w:rsid w:val="00492B93"/>
    <w:rsid w:val="00492E41"/>
    <w:rsid w:val="004B7C4B"/>
    <w:rsid w:val="004C23A4"/>
    <w:rsid w:val="004D663D"/>
    <w:rsid w:val="004D7EFF"/>
    <w:rsid w:val="004E0BA0"/>
    <w:rsid w:val="004E304D"/>
    <w:rsid w:val="004F5036"/>
    <w:rsid w:val="0051073B"/>
    <w:rsid w:val="005174C6"/>
    <w:rsid w:val="0052458E"/>
    <w:rsid w:val="00546AF0"/>
    <w:rsid w:val="005529BF"/>
    <w:rsid w:val="00560E2F"/>
    <w:rsid w:val="0056753F"/>
    <w:rsid w:val="00571741"/>
    <w:rsid w:val="00574CE5"/>
    <w:rsid w:val="00583A58"/>
    <w:rsid w:val="00584923"/>
    <w:rsid w:val="00591F57"/>
    <w:rsid w:val="00596044"/>
    <w:rsid w:val="005C18C6"/>
    <w:rsid w:val="005D18A3"/>
    <w:rsid w:val="005D3B29"/>
    <w:rsid w:val="005E057A"/>
    <w:rsid w:val="00602880"/>
    <w:rsid w:val="00617E2C"/>
    <w:rsid w:val="006217C9"/>
    <w:rsid w:val="00637390"/>
    <w:rsid w:val="00637A86"/>
    <w:rsid w:val="00663774"/>
    <w:rsid w:val="0066480B"/>
    <w:rsid w:val="00665A88"/>
    <w:rsid w:val="00681534"/>
    <w:rsid w:val="00687397"/>
    <w:rsid w:val="00695EAD"/>
    <w:rsid w:val="006A0AC7"/>
    <w:rsid w:val="006B3E30"/>
    <w:rsid w:val="006B4AF7"/>
    <w:rsid w:val="006C3B33"/>
    <w:rsid w:val="006C7DE0"/>
    <w:rsid w:val="006D7B91"/>
    <w:rsid w:val="00702B14"/>
    <w:rsid w:val="007032C3"/>
    <w:rsid w:val="00716FA7"/>
    <w:rsid w:val="00726DA0"/>
    <w:rsid w:val="00737058"/>
    <w:rsid w:val="00743C5C"/>
    <w:rsid w:val="00762CDA"/>
    <w:rsid w:val="007735A4"/>
    <w:rsid w:val="00782B5B"/>
    <w:rsid w:val="00785798"/>
    <w:rsid w:val="00790D79"/>
    <w:rsid w:val="007B1AAA"/>
    <w:rsid w:val="007B5AE0"/>
    <w:rsid w:val="007D174A"/>
    <w:rsid w:val="007F2AD3"/>
    <w:rsid w:val="007F62A9"/>
    <w:rsid w:val="008141C3"/>
    <w:rsid w:val="008278F6"/>
    <w:rsid w:val="00832A12"/>
    <w:rsid w:val="00834BC4"/>
    <w:rsid w:val="0084639A"/>
    <w:rsid w:val="00863BB2"/>
    <w:rsid w:val="0088073E"/>
    <w:rsid w:val="0088449A"/>
    <w:rsid w:val="0088642B"/>
    <w:rsid w:val="00890431"/>
    <w:rsid w:val="00890987"/>
    <w:rsid w:val="00896A3D"/>
    <w:rsid w:val="008B239C"/>
    <w:rsid w:val="008B7FB1"/>
    <w:rsid w:val="008D31F2"/>
    <w:rsid w:val="008D32BF"/>
    <w:rsid w:val="008D6D37"/>
    <w:rsid w:val="008F62DE"/>
    <w:rsid w:val="00906B15"/>
    <w:rsid w:val="009123B7"/>
    <w:rsid w:val="00913E9B"/>
    <w:rsid w:val="0091799B"/>
    <w:rsid w:val="00934D68"/>
    <w:rsid w:val="009505D9"/>
    <w:rsid w:val="0096260B"/>
    <w:rsid w:val="009643ED"/>
    <w:rsid w:val="009678A4"/>
    <w:rsid w:val="00971193"/>
    <w:rsid w:val="00983E97"/>
    <w:rsid w:val="00991A09"/>
    <w:rsid w:val="009944ED"/>
    <w:rsid w:val="00995C0D"/>
    <w:rsid w:val="009A447F"/>
    <w:rsid w:val="009A7901"/>
    <w:rsid w:val="009C0193"/>
    <w:rsid w:val="009C330D"/>
    <w:rsid w:val="009D079A"/>
    <w:rsid w:val="009D3FAC"/>
    <w:rsid w:val="009E691E"/>
    <w:rsid w:val="009E7A87"/>
    <w:rsid w:val="009F1675"/>
    <w:rsid w:val="009F3379"/>
    <w:rsid w:val="009F34B0"/>
    <w:rsid w:val="00A0569E"/>
    <w:rsid w:val="00A1779F"/>
    <w:rsid w:val="00A226F4"/>
    <w:rsid w:val="00A253D3"/>
    <w:rsid w:val="00A25D53"/>
    <w:rsid w:val="00A32B86"/>
    <w:rsid w:val="00A46BF5"/>
    <w:rsid w:val="00A54B70"/>
    <w:rsid w:val="00A72865"/>
    <w:rsid w:val="00A75111"/>
    <w:rsid w:val="00AB0EE6"/>
    <w:rsid w:val="00AD0CA5"/>
    <w:rsid w:val="00AF09B6"/>
    <w:rsid w:val="00B0008E"/>
    <w:rsid w:val="00B07D30"/>
    <w:rsid w:val="00B40F63"/>
    <w:rsid w:val="00B45B24"/>
    <w:rsid w:val="00B46357"/>
    <w:rsid w:val="00B468C0"/>
    <w:rsid w:val="00B50C5E"/>
    <w:rsid w:val="00B57ACC"/>
    <w:rsid w:val="00B62326"/>
    <w:rsid w:val="00B62D5F"/>
    <w:rsid w:val="00B77722"/>
    <w:rsid w:val="00B8135E"/>
    <w:rsid w:val="00B8513D"/>
    <w:rsid w:val="00BA2BC7"/>
    <w:rsid w:val="00BB5A3F"/>
    <w:rsid w:val="00BD0744"/>
    <w:rsid w:val="00BE1437"/>
    <w:rsid w:val="00BE4E4A"/>
    <w:rsid w:val="00BF4A49"/>
    <w:rsid w:val="00C03B54"/>
    <w:rsid w:val="00C11D6A"/>
    <w:rsid w:val="00C413C5"/>
    <w:rsid w:val="00C616A3"/>
    <w:rsid w:val="00C750BA"/>
    <w:rsid w:val="00C80D60"/>
    <w:rsid w:val="00C87DD7"/>
    <w:rsid w:val="00C92842"/>
    <w:rsid w:val="00CA1601"/>
    <w:rsid w:val="00CB0C61"/>
    <w:rsid w:val="00CB7469"/>
    <w:rsid w:val="00CC27D1"/>
    <w:rsid w:val="00CE09ED"/>
    <w:rsid w:val="00CE132E"/>
    <w:rsid w:val="00CF0D30"/>
    <w:rsid w:val="00CF14ED"/>
    <w:rsid w:val="00CF43C6"/>
    <w:rsid w:val="00CF5AC7"/>
    <w:rsid w:val="00D02C90"/>
    <w:rsid w:val="00D074F2"/>
    <w:rsid w:val="00D10222"/>
    <w:rsid w:val="00D1333F"/>
    <w:rsid w:val="00D21FF7"/>
    <w:rsid w:val="00D22366"/>
    <w:rsid w:val="00D270E1"/>
    <w:rsid w:val="00D42758"/>
    <w:rsid w:val="00D4582C"/>
    <w:rsid w:val="00D47B40"/>
    <w:rsid w:val="00D52814"/>
    <w:rsid w:val="00D82178"/>
    <w:rsid w:val="00D911D9"/>
    <w:rsid w:val="00D94EA5"/>
    <w:rsid w:val="00DA1D65"/>
    <w:rsid w:val="00DB5467"/>
    <w:rsid w:val="00DB624C"/>
    <w:rsid w:val="00DB6AD4"/>
    <w:rsid w:val="00DC1A49"/>
    <w:rsid w:val="00DC2CDB"/>
    <w:rsid w:val="00DE7999"/>
    <w:rsid w:val="00E05EEE"/>
    <w:rsid w:val="00E06762"/>
    <w:rsid w:val="00E1178F"/>
    <w:rsid w:val="00E22B75"/>
    <w:rsid w:val="00E2392D"/>
    <w:rsid w:val="00E27554"/>
    <w:rsid w:val="00E35374"/>
    <w:rsid w:val="00E577AA"/>
    <w:rsid w:val="00E70B59"/>
    <w:rsid w:val="00E82DF2"/>
    <w:rsid w:val="00E87411"/>
    <w:rsid w:val="00E97718"/>
    <w:rsid w:val="00EA2EB1"/>
    <w:rsid w:val="00EA7A9A"/>
    <w:rsid w:val="00EC14CF"/>
    <w:rsid w:val="00EE095E"/>
    <w:rsid w:val="00EF6977"/>
    <w:rsid w:val="00F0055B"/>
    <w:rsid w:val="00F03700"/>
    <w:rsid w:val="00F25077"/>
    <w:rsid w:val="00F263C9"/>
    <w:rsid w:val="00F327DC"/>
    <w:rsid w:val="00F34CE5"/>
    <w:rsid w:val="00F375AE"/>
    <w:rsid w:val="00F448DF"/>
    <w:rsid w:val="00F458E8"/>
    <w:rsid w:val="00F73037"/>
    <w:rsid w:val="00F7691A"/>
    <w:rsid w:val="00F820E9"/>
    <w:rsid w:val="00F833DA"/>
    <w:rsid w:val="00FA2128"/>
    <w:rsid w:val="00FB77A4"/>
    <w:rsid w:val="00FC096B"/>
    <w:rsid w:val="00FD0E6F"/>
    <w:rsid w:val="00FD661C"/>
    <w:rsid w:val="00FE2BF4"/>
    <w:rsid w:val="00FE6039"/>
    <w:rsid w:val="00FE6CD0"/>
    <w:rsid w:val="00FF3FF9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23635"/>
  <w15:docId w15:val="{6A73DB89-EF22-4AE5-BDD4-4FE9405D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7AA"/>
    <w:pPr>
      <w:spacing w:after="200" w:line="276" w:lineRule="auto"/>
    </w:pPr>
    <w:rPr>
      <w:sz w:val="22"/>
      <w:szCs w:val="22"/>
      <w:lang w:val="ro-RO"/>
    </w:rPr>
  </w:style>
  <w:style w:type="paragraph" w:styleId="Titlu1">
    <w:name w:val="heading 1"/>
    <w:basedOn w:val="Normal"/>
    <w:link w:val="Titlu1Caracter"/>
    <w:uiPriority w:val="9"/>
    <w:qFormat/>
    <w:rsid w:val="00DE7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5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577AA"/>
    <w:rPr>
      <w:rFonts w:ascii="Calibri" w:eastAsia="Calibri" w:hAnsi="Calibri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E57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577AA"/>
    <w:rPr>
      <w:rFonts w:ascii="Calibri" w:eastAsia="Calibri" w:hAnsi="Calibri" w:cs="Times New Roman"/>
      <w:lang w:val="ro-RO"/>
    </w:rPr>
  </w:style>
  <w:style w:type="character" w:styleId="Hyperlink">
    <w:name w:val="Hyperlink"/>
    <w:uiPriority w:val="99"/>
    <w:unhideWhenUsed/>
    <w:rsid w:val="00E577AA"/>
    <w:rPr>
      <w:strike w:val="0"/>
      <w:dstrike w:val="0"/>
      <w:color w:val="3580D4"/>
      <w:u w:val="none"/>
      <w:effect w:val="none"/>
    </w:rPr>
  </w:style>
  <w:style w:type="character" w:customStyle="1" w:styleId="apple-converted-space">
    <w:name w:val="apple-converted-space"/>
    <w:rsid w:val="00E577AA"/>
  </w:style>
  <w:style w:type="paragraph" w:styleId="NormalWeb">
    <w:name w:val="Normal (Web)"/>
    <w:basedOn w:val="Normal"/>
    <w:uiPriority w:val="99"/>
    <w:unhideWhenUsed/>
    <w:rsid w:val="00DE79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lu1Caracter">
    <w:name w:val="Titlu 1 Caracter"/>
    <w:basedOn w:val="Fontdeparagrafimplicit"/>
    <w:link w:val="Titlu1"/>
    <w:uiPriority w:val="9"/>
    <w:rsid w:val="00DE799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Robust">
    <w:name w:val="Strong"/>
    <w:basedOn w:val="Fontdeparagrafimplicit"/>
    <w:uiPriority w:val="22"/>
    <w:qFormat/>
    <w:rsid w:val="00583A58"/>
    <w:rPr>
      <w:b/>
      <w:bCs/>
    </w:rPr>
  </w:style>
  <w:style w:type="character" w:styleId="Accentuat">
    <w:name w:val="Emphasis"/>
    <w:basedOn w:val="Fontdeparagrafimplicit"/>
    <w:uiPriority w:val="20"/>
    <w:qFormat/>
    <w:rsid w:val="00583A58"/>
    <w:rPr>
      <w:i/>
      <w:iCs/>
    </w:rPr>
  </w:style>
  <w:style w:type="paragraph" w:styleId="Listparagraf">
    <w:name w:val="List Paragraph"/>
    <w:basedOn w:val="Normal"/>
    <w:uiPriority w:val="34"/>
    <w:qFormat/>
    <w:rsid w:val="00583A58"/>
    <w:pPr>
      <w:ind w:left="720"/>
      <w:contextualSpacing/>
    </w:pPr>
    <w:rPr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94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94EA5"/>
    <w:rPr>
      <w:rFonts w:ascii="Tahoma" w:eastAsia="Calibri" w:hAnsi="Tahoma" w:cs="Tahoma"/>
      <w:sz w:val="16"/>
      <w:szCs w:val="16"/>
      <w:lang w:val="ro-RO"/>
    </w:rPr>
  </w:style>
  <w:style w:type="paragraph" w:styleId="Textnotdesubsol">
    <w:name w:val="footnote text"/>
    <w:basedOn w:val="Normal"/>
    <w:link w:val="TextnotdesubsolCaracter"/>
    <w:rsid w:val="00445652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TextnotdesubsolCaracter">
    <w:name w:val="Text notă de subsol Caracter"/>
    <w:basedOn w:val="Fontdeparagrafimplicit"/>
    <w:link w:val="Textnotdesubsol"/>
    <w:rsid w:val="00445652"/>
    <w:rPr>
      <w:rFonts w:ascii="Times New Roman" w:eastAsia="Times New Roman" w:hAnsi="Times New Roman"/>
      <w:lang w:val="x-none"/>
    </w:rPr>
  </w:style>
  <w:style w:type="character" w:styleId="Referinnotdesubsol">
    <w:name w:val="footnote reference"/>
    <w:rsid w:val="00445652"/>
    <w:rPr>
      <w:vertAlign w:val="superscript"/>
    </w:rPr>
  </w:style>
  <w:style w:type="paragraph" w:styleId="Titlu">
    <w:name w:val="Title"/>
    <w:basedOn w:val="Normal"/>
    <w:next w:val="Normal"/>
    <w:link w:val="TitluCaracter"/>
    <w:uiPriority w:val="10"/>
    <w:qFormat/>
    <w:rsid w:val="00CE09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E09ED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Antet%20UMFC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UMFCD</Template>
  <TotalTime>3</TotalTime>
  <Pages>1</Pages>
  <Words>195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Links>
    <vt:vector size="6" baseType="variant">
      <vt:variant>
        <vt:i4>589915</vt:i4>
      </vt:variant>
      <vt:variant>
        <vt:i4>0</vt:i4>
      </vt:variant>
      <vt:variant>
        <vt:i4>0</vt:i4>
      </vt:variant>
      <vt:variant>
        <vt:i4>5</vt:i4>
      </vt:variant>
      <vt:variant>
        <vt:lpwstr>http://www.umfcaroldavila.ro/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2</cp:revision>
  <cp:lastPrinted>2022-09-30T14:36:00Z</cp:lastPrinted>
  <dcterms:created xsi:type="dcterms:W3CDTF">2026-08-03T08:21:00Z</dcterms:created>
  <dcterms:modified xsi:type="dcterms:W3CDTF">2026-08-03T08:21:00Z</dcterms:modified>
</cp:coreProperties>
</file>